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FEA92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7F"/>
    <w:rsid w:val="00004840"/>
    <w:rsid w:val="000604F0"/>
    <w:rsid w:val="000805F4"/>
    <w:rsid w:val="00085EB9"/>
    <w:rsid w:val="00090C4A"/>
    <w:rsid w:val="00090E01"/>
    <w:rsid w:val="000B3456"/>
    <w:rsid w:val="000B7969"/>
    <w:rsid w:val="000C0753"/>
    <w:rsid w:val="000C2261"/>
    <w:rsid w:val="000C23E2"/>
    <w:rsid w:val="000D1329"/>
    <w:rsid w:val="001101F4"/>
    <w:rsid w:val="001258D9"/>
    <w:rsid w:val="00126747"/>
    <w:rsid w:val="00131CDE"/>
    <w:rsid w:val="00152AF4"/>
    <w:rsid w:val="00157144"/>
    <w:rsid w:val="0016680B"/>
    <w:rsid w:val="00167CCB"/>
    <w:rsid w:val="001737AE"/>
    <w:rsid w:val="001847E2"/>
    <w:rsid w:val="00191F8F"/>
    <w:rsid w:val="001A0444"/>
    <w:rsid w:val="001A3672"/>
    <w:rsid w:val="001B62B4"/>
    <w:rsid w:val="001B7971"/>
    <w:rsid w:val="001B7F33"/>
    <w:rsid w:val="001C13CE"/>
    <w:rsid w:val="001C31D6"/>
    <w:rsid w:val="001D58A3"/>
    <w:rsid w:val="001D7272"/>
    <w:rsid w:val="001E2BB9"/>
    <w:rsid w:val="00203891"/>
    <w:rsid w:val="00213574"/>
    <w:rsid w:val="00213791"/>
    <w:rsid w:val="00215F45"/>
    <w:rsid w:val="00217751"/>
    <w:rsid w:val="0022056D"/>
    <w:rsid w:val="002214FB"/>
    <w:rsid w:val="00223D2F"/>
    <w:rsid w:val="002451D8"/>
    <w:rsid w:val="002476A2"/>
    <w:rsid w:val="002545FD"/>
    <w:rsid w:val="00267927"/>
    <w:rsid w:val="00270300"/>
    <w:rsid w:val="002830B0"/>
    <w:rsid w:val="00287647"/>
    <w:rsid w:val="002C05C0"/>
    <w:rsid w:val="002D21C4"/>
    <w:rsid w:val="002E0223"/>
    <w:rsid w:val="002E0FDD"/>
    <w:rsid w:val="002E5909"/>
    <w:rsid w:val="002F1049"/>
    <w:rsid w:val="002F1904"/>
    <w:rsid w:val="002F22CD"/>
    <w:rsid w:val="003027B1"/>
    <w:rsid w:val="00302B9B"/>
    <w:rsid w:val="003043A4"/>
    <w:rsid w:val="0031307A"/>
    <w:rsid w:val="00322D71"/>
    <w:rsid w:val="0037371F"/>
    <w:rsid w:val="00375C73"/>
    <w:rsid w:val="00376408"/>
    <w:rsid w:val="003A025A"/>
    <w:rsid w:val="003B55B6"/>
    <w:rsid w:val="003C513F"/>
    <w:rsid w:val="003D1303"/>
    <w:rsid w:val="003D228A"/>
    <w:rsid w:val="003E4C11"/>
    <w:rsid w:val="003F2B33"/>
    <w:rsid w:val="00403B1D"/>
    <w:rsid w:val="0040779A"/>
    <w:rsid w:val="00426964"/>
    <w:rsid w:val="00432C7F"/>
    <w:rsid w:val="00434E80"/>
    <w:rsid w:val="0044520D"/>
    <w:rsid w:val="0045372E"/>
    <w:rsid w:val="004562F5"/>
    <w:rsid w:val="00460DBB"/>
    <w:rsid w:val="00470183"/>
    <w:rsid w:val="0047182B"/>
    <w:rsid w:val="004723EF"/>
    <w:rsid w:val="004734DA"/>
    <w:rsid w:val="004823FB"/>
    <w:rsid w:val="004A4003"/>
    <w:rsid w:val="004B3190"/>
    <w:rsid w:val="004C5B05"/>
    <w:rsid w:val="004E15B6"/>
    <w:rsid w:val="004F1779"/>
    <w:rsid w:val="004F25DF"/>
    <w:rsid w:val="004F3319"/>
    <w:rsid w:val="005042A4"/>
    <w:rsid w:val="00507357"/>
    <w:rsid w:val="00521385"/>
    <w:rsid w:val="005226BE"/>
    <w:rsid w:val="005301E8"/>
    <w:rsid w:val="0053393F"/>
    <w:rsid w:val="00535C56"/>
    <w:rsid w:val="00542B0E"/>
    <w:rsid w:val="005464BD"/>
    <w:rsid w:val="00563C7C"/>
    <w:rsid w:val="005676C9"/>
    <w:rsid w:val="00573DE2"/>
    <w:rsid w:val="00573F84"/>
    <w:rsid w:val="0059357D"/>
    <w:rsid w:val="005A1794"/>
    <w:rsid w:val="005A2164"/>
    <w:rsid w:val="005C6747"/>
    <w:rsid w:val="005D7EE5"/>
    <w:rsid w:val="005F301E"/>
    <w:rsid w:val="005F5DE6"/>
    <w:rsid w:val="00607DAD"/>
    <w:rsid w:val="00611429"/>
    <w:rsid w:val="00614228"/>
    <w:rsid w:val="006255E0"/>
    <w:rsid w:val="006508C6"/>
    <w:rsid w:val="0065591E"/>
    <w:rsid w:val="0068676B"/>
    <w:rsid w:val="00690B5A"/>
    <w:rsid w:val="006921B1"/>
    <w:rsid w:val="006A3656"/>
    <w:rsid w:val="006A7180"/>
    <w:rsid w:val="006B3DDE"/>
    <w:rsid w:val="006B5CCC"/>
    <w:rsid w:val="006C0A44"/>
    <w:rsid w:val="006D6ACC"/>
    <w:rsid w:val="006E12AE"/>
    <w:rsid w:val="006E2D0D"/>
    <w:rsid w:val="006E3B0C"/>
    <w:rsid w:val="006F036D"/>
    <w:rsid w:val="00706CEA"/>
    <w:rsid w:val="00711699"/>
    <w:rsid w:val="00730A0E"/>
    <w:rsid w:val="007629AB"/>
    <w:rsid w:val="00764A5B"/>
    <w:rsid w:val="00772E47"/>
    <w:rsid w:val="00777F28"/>
    <w:rsid w:val="0078123D"/>
    <w:rsid w:val="007B1B60"/>
    <w:rsid w:val="007B650B"/>
    <w:rsid w:val="007C303E"/>
    <w:rsid w:val="007D57D7"/>
    <w:rsid w:val="007D6248"/>
    <w:rsid w:val="007E3EAE"/>
    <w:rsid w:val="007F28B2"/>
    <w:rsid w:val="008358AF"/>
    <w:rsid w:val="00836C65"/>
    <w:rsid w:val="00842509"/>
    <w:rsid w:val="0084647A"/>
    <w:rsid w:val="008630F8"/>
    <w:rsid w:val="00870798"/>
    <w:rsid w:val="008710D3"/>
    <w:rsid w:val="00883C2B"/>
    <w:rsid w:val="00885156"/>
    <w:rsid w:val="00887F7F"/>
    <w:rsid w:val="00895437"/>
    <w:rsid w:val="00896BDC"/>
    <w:rsid w:val="008A4587"/>
    <w:rsid w:val="008B20EA"/>
    <w:rsid w:val="008B474B"/>
    <w:rsid w:val="008C5CCE"/>
    <w:rsid w:val="008C7FEE"/>
    <w:rsid w:val="008D685E"/>
    <w:rsid w:val="008E5F36"/>
    <w:rsid w:val="008E757F"/>
    <w:rsid w:val="008F224B"/>
    <w:rsid w:val="00916663"/>
    <w:rsid w:val="00933166"/>
    <w:rsid w:val="00935116"/>
    <w:rsid w:val="00940297"/>
    <w:rsid w:val="00941F7B"/>
    <w:rsid w:val="0094361C"/>
    <w:rsid w:val="0094547C"/>
    <w:rsid w:val="0094704D"/>
    <w:rsid w:val="00967EF7"/>
    <w:rsid w:val="00977A85"/>
    <w:rsid w:val="00982CF0"/>
    <w:rsid w:val="00994790"/>
    <w:rsid w:val="009B4A49"/>
    <w:rsid w:val="009F5C96"/>
    <w:rsid w:val="00A020D9"/>
    <w:rsid w:val="00A10EEE"/>
    <w:rsid w:val="00A11412"/>
    <w:rsid w:val="00A361FA"/>
    <w:rsid w:val="00A409AE"/>
    <w:rsid w:val="00A41548"/>
    <w:rsid w:val="00A46C58"/>
    <w:rsid w:val="00A523C8"/>
    <w:rsid w:val="00A67542"/>
    <w:rsid w:val="00A74006"/>
    <w:rsid w:val="00A779EE"/>
    <w:rsid w:val="00A81D4C"/>
    <w:rsid w:val="00A823F6"/>
    <w:rsid w:val="00A8259D"/>
    <w:rsid w:val="00A86B0F"/>
    <w:rsid w:val="00AA1A37"/>
    <w:rsid w:val="00AA2DFD"/>
    <w:rsid w:val="00AA3284"/>
    <w:rsid w:val="00AA5BF4"/>
    <w:rsid w:val="00AC0FE7"/>
    <w:rsid w:val="00AD2F40"/>
    <w:rsid w:val="00AE06A5"/>
    <w:rsid w:val="00AE2272"/>
    <w:rsid w:val="00AE5815"/>
    <w:rsid w:val="00AE5895"/>
    <w:rsid w:val="00B10CED"/>
    <w:rsid w:val="00B1685D"/>
    <w:rsid w:val="00B20FB3"/>
    <w:rsid w:val="00B61E01"/>
    <w:rsid w:val="00B863F7"/>
    <w:rsid w:val="00BA31F5"/>
    <w:rsid w:val="00BA46A2"/>
    <w:rsid w:val="00BB37E2"/>
    <w:rsid w:val="00BB4B47"/>
    <w:rsid w:val="00BB5F85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0967"/>
    <w:rsid w:val="00C23EB4"/>
    <w:rsid w:val="00C26BEC"/>
    <w:rsid w:val="00C31EF4"/>
    <w:rsid w:val="00C3203F"/>
    <w:rsid w:val="00C3636F"/>
    <w:rsid w:val="00C416F9"/>
    <w:rsid w:val="00C46A26"/>
    <w:rsid w:val="00C5346D"/>
    <w:rsid w:val="00C55835"/>
    <w:rsid w:val="00C86233"/>
    <w:rsid w:val="00C9267B"/>
    <w:rsid w:val="00CB6F2B"/>
    <w:rsid w:val="00CB7BB8"/>
    <w:rsid w:val="00CD0BF9"/>
    <w:rsid w:val="00CE3048"/>
    <w:rsid w:val="00CE7607"/>
    <w:rsid w:val="00D016C1"/>
    <w:rsid w:val="00D16C3D"/>
    <w:rsid w:val="00D237E0"/>
    <w:rsid w:val="00D26388"/>
    <w:rsid w:val="00D35AE1"/>
    <w:rsid w:val="00D46C64"/>
    <w:rsid w:val="00D53902"/>
    <w:rsid w:val="00D55AB2"/>
    <w:rsid w:val="00D56369"/>
    <w:rsid w:val="00D57DCA"/>
    <w:rsid w:val="00D84759"/>
    <w:rsid w:val="00D933F7"/>
    <w:rsid w:val="00DF0326"/>
    <w:rsid w:val="00E052FE"/>
    <w:rsid w:val="00E35C57"/>
    <w:rsid w:val="00E43C30"/>
    <w:rsid w:val="00E4604C"/>
    <w:rsid w:val="00E81012"/>
    <w:rsid w:val="00E8322C"/>
    <w:rsid w:val="00E93E91"/>
    <w:rsid w:val="00EB1B33"/>
    <w:rsid w:val="00EC7DC4"/>
    <w:rsid w:val="00EE07D3"/>
    <w:rsid w:val="00EE39BC"/>
    <w:rsid w:val="00EF2E2B"/>
    <w:rsid w:val="00EF577F"/>
    <w:rsid w:val="00F00B52"/>
    <w:rsid w:val="00F02EB6"/>
    <w:rsid w:val="00F10142"/>
    <w:rsid w:val="00F16EFB"/>
    <w:rsid w:val="00F21F63"/>
    <w:rsid w:val="00F23904"/>
    <w:rsid w:val="00F3098B"/>
    <w:rsid w:val="00F40321"/>
    <w:rsid w:val="00F43921"/>
    <w:rsid w:val="00F52775"/>
    <w:rsid w:val="00F56934"/>
    <w:rsid w:val="00F57C90"/>
    <w:rsid w:val="00F74B46"/>
    <w:rsid w:val="00F84D4F"/>
    <w:rsid w:val="00F92707"/>
    <w:rsid w:val="00F977EE"/>
    <w:rsid w:val="00FA4B52"/>
    <w:rsid w:val="00FA59DE"/>
    <w:rsid w:val="00FB19D7"/>
    <w:rsid w:val="00FB20D3"/>
    <w:rsid w:val="00FB37C1"/>
    <w:rsid w:val="00FB43FF"/>
    <w:rsid w:val="00FB5B9E"/>
    <w:rsid w:val="00FB74AB"/>
    <w:rsid w:val="00FC5F07"/>
    <w:rsid w:val="00FC7DA2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BFC0F1"/>
  <w15:chartTrackingRefBased/>
  <w15:docId w15:val="{F2DC90C0-7FC1-408F-ACE5-25A08FA3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4DA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1D4C"/>
    <w:rPr>
      <w:color w:val="808080"/>
    </w:rPr>
  </w:style>
  <w:style w:type="character" w:customStyle="1" w:styleId="Estilo5">
    <w:name w:val="Estilo5"/>
    <w:uiPriority w:val="1"/>
    <w:rsid w:val="00A81D4C"/>
    <w:rPr>
      <w:rFonts w:asciiTheme="minorHAnsi" w:hAnsiTheme="minorHAnsi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FB200AC7394FEE91C787B49D7B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D58AE-DD9B-497F-89D1-2B0289CDF45A}"/>
      </w:docPartPr>
      <w:docPartBody>
        <w:p w:rsidR="00AA4E0E" w:rsidRDefault="005B0F17" w:rsidP="005B0F17">
          <w:pPr>
            <w:pStyle w:val="8DFB200AC7394FEE91C787B49D7B7C87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E112360A1434CFA963838F62BB32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5DD1-6A14-431F-B362-9ABDAB4C79C6}"/>
      </w:docPartPr>
      <w:docPartBody>
        <w:p w:rsidR="00AA4E0E" w:rsidRDefault="005B0F17" w:rsidP="005B0F17">
          <w:pPr>
            <w:pStyle w:val="CE112360A1434CFA963838F62BB322C6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8160D86057B418998B43F625A89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2985-946E-4732-9B60-561FD4614A16}"/>
      </w:docPartPr>
      <w:docPartBody>
        <w:p w:rsidR="00AA4E0E" w:rsidRDefault="00F9204D">
          <w:pPr>
            <w:pStyle w:val="28160D86057B418998B43F625A8927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6E57B9C449A461A86D53A637D5E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95F38-280E-4240-AD00-9C733C4D5C20}"/>
      </w:docPartPr>
      <w:docPartBody>
        <w:p w:rsidR="00AA4E0E" w:rsidRDefault="005B0F17" w:rsidP="005B0F17">
          <w:pPr>
            <w:pStyle w:val="C6E57B9C449A461A86D53A637D5E29FD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532A18AE35247679499EECED238C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8AD9C-1506-4EA0-AAFD-94B194A318DC}"/>
      </w:docPartPr>
      <w:docPartBody>
        <w:p w:rsidR="007121F9" w:rsidRDefault="005B0F17" w:rsidP="005B0F17">
          <w:pPr>
            <w:pStyle w:val="1532A18AE35247679499EECED238C105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EAE57BF330B347488F2FB44AFDBD0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54FA8-896F-4B7F-8CE6-D2F48A5EBC39}"/>
      </w:docPartPr>
      <w:docPartBody>
        <w:p w:rsidR="007121F9" w:rsidRDefault="005B0F17" w:rsidP="005B0F17">
          <w:pPr>
            <w:pStyle w:val="EAE57BF330B347488F2FB44AFDBD011A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90C4598CABBF47AE908D16F494E0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BD14-E493-4BFE-8A6A-C062DA445AE1}"/>
      </w:docPartPr>
      <w:docPartBody>
        <w:p w:rsidR="007121F9" w:rsidRDefault="005B0F17" w:rsidP="005B0F17">
          <w:pPr>
            <w:pStyle w:val="90C4598CABBF47AE908D16F494E03B561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164CB0D806DF48979F8BA3AB8AC14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FB8FE-A346-4F7D-9A38-4CBA3E770230}"/>
      </w:docPartPr>
      <w:docPartBody>
        <w:p w:rsidR="007121F9" w:rsidRDefault="005B0F17" w:rsidP="005B0F17">
          <w:pPr>
            <w:pStyle w:val="164CB0D806DF48979F8BA3AB8AC149E41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58E85B0F7DB94D7988F4114D7E859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8ECD8-3661-4769-8B29-B262047D4CD1}"/>
      </w:docPartPr>
      <w:docPartBody>
        <w:p w:rsidR="005E2D22" w:rsidRDefault="007121F9" w:rsidP="007121F9">
          <w:pPr>
            <w:pStyle w:val="58E85B0F7DB94D7988F4114D7E859FE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06705BBA02646FA8F8A9404B1037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EF26C-5979-41EA-8A21-5BEA0D5E2A76}"/>
      </w:docPartPr>
      <w:docPartBody>
        <w:p w:rsidR="005E2D22" w:rsidRDefault="007121F9" w:rsidP="007121F9">
          <w:pPr>
            <w:pStyle w:val="D06705BBA02646FA8F8A9404B103783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40671081E494491B29FA962510B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9C683-39CB-45AF-A0D2-1CC4E7C1BE91}"/>
      </w:docPartPr>
      <w:docPartBody>
        <w:p w:rsidR="005E2D22" w:rsidRDefault="007121F9" w:rsidP="007121F9">
          <w:pPr>
            <w:pStyle w:val="C40671081E494491B29FA962510B8CC3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22620739F724144A8AE20B741BF7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31F11-C226-4FDE-9FEC-194F94EB613F}"/>
      </w:docPartPr>
      <w:docPartBody>
        <w:p w:rsidR="005E2D22" w:rsidRDefault="007121F9" w:rsidP="007121F9">
          <w:pPr>
            <w:pStyle w:val="122620739F724144A8AE20B741BF7376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7BC0CFC95C1642D6BD8327B6DC8C9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307B3-895E-4634-B51A-85090BBCE665}"/>
      </w:docPartPr>
      <w:docPartBody>
        <w:p w:rsidR="005E2D22" w:rsidRDefault="007121F9" w:rsidP="007121F9">
          <w:pPr>
            <w:pStyle w:val="7BC0CFC95C1642D6BD8327B6DC8C9510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0C5C8ED65453440E93F391B52E87A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BF1ED-678D-4838-AABA-1A741A657CB3}"/>
      </w:docPartPr>
      <w:docPartBody>
        <w:p w:rsidR="005E2D22" w:rsidRDefault="007121F9" w:rsidP="007121F9">
          <w:pPr>
            <w:pStyle w:val="0C5C8ED65453440E93F391B52E87A2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797EE2A3CF204410A8AE6B01475DE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9064-6A3C-42B5-B24F-9150F7DA7391}"/>
      </w:docPartPr>
      <w:docPartBody>
        <w:p w:rsidR="005E2D22" w:rsidRDefault="007121F9" w:rsidP="007121F9">
          <w:pPr>
            <w:pStyle w:val="797EE2A3CF204410A8AE6B01475DEC0A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02A716D8E3B24C1BA7C438D076F6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6787D-F6A7-4058-BEDF-E150F04FA105}"/>
      </w:docPartPr>
      <w:docPartBody>
        <w:p w:rsidR="005E2D22" w:rsidRDefault="007121F9" w:rsidP="007121F9">
          <w:pPr>
            <w:pStyle w:val="02A716D8E3B24C1BA7C438D076F64A0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29C01FA52304153BD6F0F9E8341C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8A8BA-96E9-4554-B89E-87DCD832B209}"/>
      </w:docPartPr>
      <w:docPartBody>
        <w:p w:rsidR="005E2D22" w:rsidRDefault="007121F9" w:rsidP="007121F9">
          <w:pPr>
            <w:pStyle w:val="D29C01FA52304153BD6F0F9E8341C43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973F5D81F794AD8A4116A1FFD5CA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E6BC4-354A-4FDC-AE94-0C5249AE61A6}"/>
      </w:docPartPr>
      <w:docPartBody>
        <w:p w:rsidR="005E2D22" w:rsidRDefault="007121F9" w:rsidP="007121F9">
          <w:pPr>
            <w:pStyle w:val="D973F5D81F794AD8A4116A1FFD5CAC2B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FAA7EAF1FCD243FB90E6A999BC82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05D57-452D-4130-91F3-E5B586FA55ED}"/>
      </w:docPartPr>
      <w:docPartBody>
        <w:p w:rsidR="005E2D22" w:rsidRDefault="007121F9" w:rsidP="007121F9">
          <w:pPr>
            <w:pStyle w:val="FAA7EAF1FCD243FB90E6A999BC82C0C2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14B8C43EE0934C39948F5D850211B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BECAC-F601-45F7-BD88-FECFD60EA07A}"/>
      </w:docPartPr>
      <w:docPartBody>
        <w:p w:rsidR="005E2D22" w:rsidRDefault="007121F9" w:rsidP="007121F9">
          <w:pPr>
            <w:pStyle w:val="14B8C43EE0934C39948F5D850211B573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4D"/>
    <w:rsid w:val="00020967"/>
    <w:rsid w:val="000704FB"/>
    <w:rsid w:val="001F65F9"/>
    <w:rsid w:val="002A4CF8"/>
    <w:rsid w:val="003B047F"/>
    <w:rsid w:val="00435267"/>
    <w:rsid w:val="00492CFD"/>
    <w:rsid w:val="004C75AB"/>
    <w:rsid w:val="005B0F17"/>
    <w:rsid w:val="005E2D22"/>
    <w:rsid w:val="007121F9"/>
    <w:rsid w:val="0083373B"/>
    <w:rsid w:val="00895E41"/>
    <w:rsid w:val="00AA4E0E"/>
    <w:rsid w:val="00AB3FFF"/>
    <w:rsid w:val="00AB4531"/>
    <w:rsid w:val="00B765CF"/>
    <w:rsid w:val="00C236B4"/>
    <w:rsid w:val="00C429AB"/>
    <w:rsid w:val="00C51630"/>
    <w:rsid w:val="00D73C61"/>
    <w:rsid w:val="00D86536"/>
    <w:rsid w:val="00D87249"/>
    <w:rsid w:val="00E02A91"/>
    <w:rsid w:val="00E34757"/>
    <w:rsid w:val="00F9204D"/>
    <w:rsid w:val="00F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121F9"/>
    <w:rPr>
      <w:color w:val="808080"/>
    </w:rPr>
  </w:style>
  <w:style w:type="paragraph" w:customStyle="1" w:styleId="28160D86057B418998B43F625A89272B">
    <w:name w:val="28160D86057B418998B43F625A89272B"/>
  </w:style>
  <w:style w:type="paragraph" w:customStyle="1" w:styleId="1532A18AE35247679499EECED238C1052">
    <w:name w:val="1532A18AE35247679499EECED238C105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AE57BF330B347488F2FB44AFDBD011A2">
    <w:name w:val="EAE57BF330B347488F2FB44AFDBD011A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FB200AC7394FEE91C787B49D7B7C872">
    <w:name w:val="8DFB200AC7394FEE91C787B49D7B7C87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112360A1434CFA963838F62BB322C62">
    <w:name w:val="CE112360A1434CFA963838F62BB322C6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0C4598CABBF47AE908D16F494E03B561">
    <w:name w:val="90C4598CABBF47AE908D16F494E03B56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64CB0D806DF48979F8BA3AB8AC149E41">
    <w:name w:val="164CB0D806DF48979F8BA3AB8AC149E4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6E57B9C449A461A86D53A637D5E29FD2">
    <w:name w:val="C6E57B9C449A461A86D53A637D5E29FD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E85B0F7DB94D7988F4114D7E859FEF">
    <w:name w:val="58E85B0F7DB94D7988F4114D7E859FEF"/>
    <w:rsid w:val="007121F9"/>
  </w:style>
  <w:style w:type="paragraph" w:customStyle="1" w:styleId="D06705BBA02646FA8F8A9404B103783E">
    <w:name w:val="D06705BBA02646FA8F8A9404B103783E"/>
    <w:rsid w:val="007121F9"/>
  </w:style>
  <w:style w:type="paragraph" w:customStyle="1" w:styleId="C40671081E494491B29FA962510B8CC3">
    <w:name w:val="C40671081E494491B29FA962510B8CC3"/>
    <w:rsid w:val="007121F9"/>
  </w:style>
  <w:style w:type="paragraph" w:customStyle="1" w:styleId="122620739F724144A8AE20B741BF7376">
    <w:name w:val="122620739F724144A8AE20B741BF7376"/>
    <w:rsid w:val="007121F9"/>
  </w:style>
  <w:style w:type="paragraph" w:customStyle="1" w:styleId="7BC0CFC95C1642D6BD8327B6DC8C9510">
    <w:name w:val="7BC0CFC95C1642D6BD8327B6DC8C9510"/>
    <w:rsid w:val="007121F9"/>
  </w:style>
  <w:style w:type="paragraph" w:customStyle="1" w:styleId="0C5C8ED65453440E93F391B52E87A22B">
    <w:name w:val="0C5C8ED65453440E93F391B52E87A22B"/>
    <w:rsid w:val="007121F9"/>
  </w:style>
  <w:style w:type="paragraph" w:customStyle="1" w:styleId="797EE2A3CF204410A8AE6B01475DEC0A">
    <w:name w:val="797EE2A3CF204410A8AE6B01475DEC0A"/>
    <w:rsid w:val="007121F9"/>
  </w:style>
  <w:style w:type="paragraph" w:customStyle="1" w:styleId="02A716D8E3B24C1BA7C438D076F64A0F">
    <w:name w:val="02A716D8E3B24C1BA7C438D076F64A0F"/>
    <w:rsid w:val="007121F9"/>
  </w:style>
  <w:style w:type="paragraph" w:customStyle="1" w:styleId="D29C01FA52304153BD6F0F9E8341C43E">
    <w:name w:val="D29C01FA52304153BD6F0F9E8341C43E"/>
    <w:rsid w:val="007121F9"/>
  </w:style>
  <w:style w:type="paragraph" w:customStyle="1" w:styleId="D973F5D81F794AD8A4116A1FFD5CAC2B">
    <w:name w:val="D973F5D81F794AD8A4116A1FFD5CAC2B"/>
    <w:rsid w:val="007121F9"/>
  </w:style>
  <w:style w:type="paragraph" w:customStyle="1" w:styleId="FAA7EAF1FCD243FB90E6A999BC82C0C2">
    <w:name w:val="FAA7EAF1FCD243FB90E6A999BC82C0C2"/>
    <w:rsid w:val="007121F9"/>
  </w:style>
  <w:style w:type="paragraph" w:customStyle="1" w:styleId="14B8C43EE0934C39948F5D850211B573">
    <w:name w:val="14B8C43EE0934C39948F5D850211B573"/>
    <w:rsid w:val="007121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64BE7-D7DB-4E09-B87C-8A9E6DBED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Internacionalización_MODALIDAD_B.dotx</Template>
  <TotalTime>96</TotalTime>
  <Pages>2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olga</cp:lastModifiedBy>
  <cp:revision>69</cp:revision>
  <dcterms:created xsi:type="dcterms:W3CDTF">2019-04-23T10:50:00Z</dcterms:created>
  <dcterms:modified xsi:type="dcterms:W3CDTF">2023-09-21T12:13:00Z</dcterms:modified>
</cp:coreProperties>
</file>